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4BBC" w14:textId="487F4395" w:rsidR="00024B92" w:rsidRDefault="00204200" w:rsidP="005325F0">
      <w:pPr>
        <w:spacing w:before="0"/>
        <w:ind w:left="0"/>
        <w:rPr>
          <w:noProof/>
          <w:lang w:val="cs-CZ"/>
        </w:rPr>
      </w:pPr>
      <w:r>
        <w:rPr>
          <w:noProof/>
          <w:lang w:val="cs-CZ"/>
        </w:rPr>
        <w:tab/>
      </w:r>
      <w:r>
        <w:rPr>
          <w:noProof/>
          <w:lang w:val="cs-CZ"/>
        </w:rPr>
        <w:tab/>
      </w:r>
    </w:p>
    <w:p w14:paraId="552D984E" w14:textId="77777777" w:rsidR="007932F4" w:rsidRDefault="00204200" w:rsidP="005325F0">
      <w:pPr>
        <w:spacing w:before="0"/>
        <w:ind w:left="0"/>
        <w:rPr>
          <w:rFonts w:ascii="Arial Nova Light" w:hAnsi="Arial Nova Light"/>
          <w:noProof/>
          <w:lang w:val="cs-CZ"/>
        </w:rPr>
      </w:pPr>
      <w:r>
        <w:rPr>
          <w:noProof/>
          <w:lang w:val="cs-CZ"/>
        </w:rPr>
        <w:tab/>
      </w:r>
      <w:r w:rsidRPr="007932F4">
        <w:rPr>
          <w:rFonts w:ascii="Arial Nova Light" w:hAnsi="Arial Nova Light"/>
          <w:noProof/>
          <w:lang w:val="cs-CZ"/>
        </w:rPr>
        <w:tab/>
      </w:r>
    </w:p>
    <w:p w14:paraId="4A1744F7" w14:textId="2974E4DE" w:rsidR="00D8332E" w:rsidRPr="007932F4" w:rsidRDefault="001D1490" w:rsidP="00DB14F0">
      <w:pPr>
        <w:spacing w:before="0"/>
        <w:ind w:left="2160" w:firstLine="720"/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</w:pPr>
      <w:r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Obec </w:t>
      </w:r>
      <w:r w:rsidR="00B46397"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Pocinovice pořádá zájezd   </w:t>
      </w:r>
    </w:p>
    <w:p w14:paraId="2D30CB56" w14:textId="2F0DD2D1" w:rsidR="00880816" w:rsidRPr="007932F4" w:rsidRDefault="006C4249" w:rsidP="00DB14F0">
      <w:pPr>
        <w:spacing w:before="0"/>
        <w:ind w:left="749" w:firstLine="691"/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</w:pPr>
      <w:r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do </w:t>
      </w:r>
      <w:r w:rsidR="00BC420B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>d</w:t>
      </w:r>
      <w:r w:rsidR="00D8332E"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>ivadla H</w:t>
      </w:r>
      <w:r w:rsidR="008518CB"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>ybernia</w:t>
      </w:r>
      <w:r w:rsidR="00880816"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 </w:t>
      </w:r>
      <w:r w:rsidR="00DB14F0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>na muzikál</w:t>
      </w:r>
      <w:r w:rsidR="000B7FF1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>ov</w:t>
      </w:r>
      <w:r w:rsidR="00DB14F0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>é představení</w:t>
      </w:r>
      <w:r w:rsidR="00880816"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 </w:t>
      </w:r>
    </w:p>
    <w:p w14:paraId="4D042339" w14:textId="77777777" w:rsidR="008518CB" w:rsidRPr="007932F4" w:rsidRDefault="008518CB" w:rsidP="008518CB">
      <w:pPr>
        <w:spacing w:before="0"/>
        <w:ind w:left="2189" w:firstLine="691"/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</w:pPr>
    </w:p>
    <w:p w14:paraId="61C2FE57" w14:textId="312891B0" w:rsidR="008518CB" w:rsidRPr="007932F4" w:rsidRDefault="00880816" w:rsidP="00D8332E">
      <w:pPr>
        <w:spacing w:before="0"/>
        <w:ind w:left="2880" w:firstLine="720"/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</w:pPr>
      <w:r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>„ZPÍVÁNÍ</w:t>
      </w:r>
      <w:r w:rsidR="0042667D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 </w:t>
      </w:r>
      <w:r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 V</w:t>
      </w:r>
      <w:r w:rsidR="0042667D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 </w:t>
      </w:r>
      <w:r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 DEŠTI“ </w:t>
      </w:r>
      <w:r w:rsidR="00D8332E"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 </w:t>
      </w:r>
    </w:p>
    <w:p w14:paraId="19843469" w14:textId="77777777" w:rsidR="001B1CFF" w:rsidRPr="007932F4" w:rsidRDefault="001B1CFF" w:rsidP="001B1CFF">
      <w:pPr>
        <w:spacing w:before="0"/>
        <w:ind w:left="2880" w:firstLine="720"/>
        <w:jc w:val="both"/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</w:pPr>
    </w:p>
    <w:p w14:paraId="521989B7" w14:textId="77777777" w:rsidR="00931EAE" w:rsidRPr="007932F4" w:rsidRDefault="001B1CFF" w:rsidP="00931EAE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  <w:r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ab/>
      </w:r>
      <w:r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ab/>
        <w:t xml:space="preserve"> </w:t>
      </w:r>
      <w:r w:rsidR="00931EAE"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 xml:space="preserve">Zájezd se uskuteční: v sobotu 11.března 2023 </w:t>
      </w:r>
    </w:p>
    <w:p w14:paraId="560C185B" w14:textId="77777777" w:rsidR="00C132B5" w:rsidRPr="007932F4" w:rsidRDefault="00C132B5" w:rsidP="00931EAE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</w:p>
    <w:p w14:paraId="26FEC707" w14:textId="1B226666" w:rsidR="00C132B5" w:rsidRPr="007932F4" w:rsidRDefault="00C132B5" w:rsidP="00C132B5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  <w:r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ab/>
      </w:r>
      <w:r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ab/>
        <w:t xml:space="preserve"> Od</w:t>
      </w:r>
      <w:r w:rsidR="00E9552E">
        <w:rPr>
          <w:rFonts w:ascii="Calibri Light" w:hAnsi="Calibri Light" w:cs="Calibri Light"/>
          <w:b/>
          <w:bCs/>
          <w:noProof/>
          <w:szCs w:val="32"/>
          <w:lang w:val="cs-CZ"/>
        </w:rPr>
        <w:t>j</w:t>
      </w:r>
      <w:r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 xml:space="preserve">ezd: od ZŠ Pocinovice v 8:00 hodin </w:t>
      </w:r>
    </w:p>
    <w:p w14:paraId="2D6143DF" w14:textId="77777777" w:rsidR="00C132B5" w:rsidRPr="007932F4" w:rsidRDefault="00C132B5" w:rsidP="00C132B5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</w:p>
    <w:p w14:paraId="7A5D2316" w14:textId="77777777" w:rsidR="00412F41" w:rsidRPr="007932F4" w:rsidRDefault="00C132B5" w:rsidP="00C132B5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  <w:r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ab/>
      </w:r>
      <w:r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ab/>
        <w:t xml:space="preserve"> </w:t>
      </w:r>
      <w:r w:rsidR="00412F41"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>Začátek představení: 14:00 hodin</w:t>
      </w:r>
    </w:p>
    <w:p w14:paraId="4D81AF72" w14:textId="77777777" w:rsidR="00412F41" w:rsidRPr="007932F4" w:rsidRDefault="00412F41" w:rsidP="00C132B5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</w:p>
    <w:p w14:paraId="53CE0B55" w14:textId="5FF54025" w:rsidR="001B1CFF" w:rsidRDefault="00412F41" w:rsidP="00C132B5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  <w:r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ab/>
      </w:r>
      <w:r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ab/>
        <w:t>Cena zájezdu</w:t>
      </w:r>
      <w:r w:rsidR="002A5260"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 xml:space="preserve">: 845 Kč </w:t>
      </w:r>
      <w:r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 xml:space="preserve"> </w:t>
      </w:r>
      <w:r w:rsidR="001B1CFF" w:rsidRPr="007932F4">
        <w:rPr>
          <w:rFonts w:ascii="Calibri Light" w:hAnsi="Calibri Light" w:cs="Calibri Light"/>
          <w:b/>
          <w:bCs/>
          <w:noProof/>
          <w:szCs w:val="32"/>
          <w:lang w:val="cs-CZ"/>
        </w:rPr>
        <w:tab/>
      </w:r>
    </w:p>
    <w:p w14:paraId="5EAAAF9E" w14:textId="77777777" w:rsidR="003323FF" w:rsidRDefault="003323FF" w:rsidP="00C132B5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</w:p>
    <w:p w14:paraId="1D6E564B" w14:textId="2CF13DA2" w:rsidR="003323FF" w:rsidRDefault="003323FF" w:rsidP="00C132B5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</w:p>
    <w:p w14:paraId="6495470C" w14:textId="77777777" w:rsidR="003323FF" w:rsidRPr="00871377" w:rsidRDefault="003323FF" w:rsidP="003323FF">
      <w:pPr>
        <w:spacing w:before="0"/>
        <w:ind w:left="1440"/>
        <w:jc w:val="both"/>
        <w:rPr>
          <w:rFonts w:ascii="Calibri Light" w:hAnsi="Calibri Light" w:cs="Calibri Light"/>
          <w:b/>
          <w:bCs/>
          <w:noProof/>
          <w:sz w:val="36"/>
          <w:szCs w:val="36"/>
          <w:lang w:val="cs-CZ"/>
        </w:rPr>
      </w:pPr>
      <w:r w:rsidRPr="00871377">
        <w:rPr>
          <w:rFonts w:ascii="Calibri Light" w:hAnsi="Calibri Light" w:cs="Calibri Light"/>
          <w:b/>
          <w:bCs/>
          <w:noProof/>
          <w:sz w:val="36"/>
          <w:szCs w:val="36"/>
          <w:lang w:val="cs-CZ"/>
        </w:rPr>
        <w:t>Vstupenky je možno zakoupit na Obecním úřadu</w:t>
      </w:r>
    </w:p>
    <w:p w14:paraId="4DD38547" w14:textId="77777777" w:rsidR="003323FF" w:rsidRPr="00871377" w:rsidRDefault="003323FF" w:rsidP="003323FF">
      <w:pPr>
        <w:spacing w:before="0"/>
        <w:ind w:left="1440"/>
        <w:jc w:val="both"/>
        <w:rPr>
          <w:rFonts w:ascii="Calibri Light" w:hAnsi="Calibri Light" w:cs="Calibri Light"/>
          <w:b/>
          <w:bCs/>
          <w:noProof/>
          <w:sz w:val="36"/>
          <w:szCs w:val="36"/>
          <w:lang w:val="cs-CZ"/>
        </w:rPr>
      </w:pPr>
      <w:r w:rsidRPr="00871377">
        <w:rPr>
          <w:rFonts w:ascii="Calibri Light" w:hAnsi="Calibri Light" w:cs="Calibri Light"/>
          <w:b/>
          <w:bCs/>
          <w:noProof/>
          <w:sz w:val="36"/>
          <w:szCs w:val="36"/>
          <w:lang w:val="cs-CZ"/>
        </w:rPr>
        <w:t>v Pocinovicích do 03.03.2023, tel. 379 799 231.</w:t>
      </w:r>
    </w:p>
    <w:p w14:paraId="3DD64725" w14:textId="77777777" w:rsidR="003323FF" w:rsidRPr="007932F4" w:rsidRDefault="003323FF" w:rsidP="00C132B5">
      <w:pPr>
        <w:spacing w:before="0"/>
        <w:rPr>
          <w:rFonts w:ascii="Calibri Light" w:hAnsi="Calibri Light" w:cs="Calibri Light"/>
          <w:b/>
          <w:bCs/>
          <w:noProof/>
          <w:szCs w:val="32"/>
          <w:lang w:val="cs-CZ"/>
        </w:rPr>
      </w:pPr>
    </w:p>
    <w:p w14:paraId="55508E68" w14:textId="1FD2D9A4" w:rsidR="00204200" w:rsidRPr="007932F4" w:rsidRDefault="00D8332E" w:rsidP="001B1CFF">
      <w:pPr>
        <w:spacing w:before="0"/>
        <w:jc w:val="both"/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</w:pPr>
      <w:r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 </w:t>
      </w:r>
      <w:r w:rsidR="001D1490" w:rsidRPr="007932F4">
        <w:rPr>
          <w:rFonts w:ascii="Calibri Light" w:hAnsi="Calibri Light" w:cs="Calibri Light"/>
          <w:b/>
          <w:bCs/>
          <w:noProof/>
          <w:sz w:val="40"/>
          <w:szCs w:val="40"/>
          <w:lang w:val="cs-CZ"/>
        </w:rPr>
        <w:t xml:space="preserve"> </w:t>
      </w:r>
    </w:p>
    <w:p w14:paraId="2F6D1A32" w14:textId="31CB889A" w:rsidR="003C0C53" w:rsidRPr="007932F4" w:rsidRDefault="00977527" w:rsidP="00EB5A39">
      <w:pPr>
        <w:spacing w:before="0"/>
        <w:ind w:left="58" w:firstLine="1382"/>
        <w:jc w:val="both"/>
        <w:rPr>
          <w:rFonts w:ascii="Calibri Light" w:hAnsi="Calibri Light" w:cs="Calibri Light"/>
          <w:noProof/>
          <w:sz w:val="36"/>
          <w:szCs w:val="36"/>
          <w:lang w:val="cs-CZ"/>
        </w:rPr>
      </w:pPr>
      <w:r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Před představením v Praze </w:t>
      </w:r>
      <w:r w:rsidR="003323FF">
        <w:rPr>
          <w:rFonts w:ascii="Calibri Light" w:hAnsi="Calibri Light" w:cs="Calibri Light"/>
          <w:noProof/>
          <w:sz w:val="36"/>
          <w:szCs w:val="36"/>
          <w:lang w:val="cs-CZ"/>
        </w:rPr>
        <w:t>volný</w:t>
      </w:r>
      <w:r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 program, při</w:t>
      </w:r>
    </w:p>
    <w:p w14:paraId="1B8C6A84" w14:textId="4CF9D121" w:rsidR="007670F1" w:rsidRPr="007932F4" w:rsidRDefault="00977527" w:rsidP="00EB5A39">
      <w:pPr>
        <w:spacing w:before="0"/>
        <w:ind w:left="749" w:firstLine="691"/>
        <w:jc w:val="both"/>
        <w:rPr>
          <w:rFonts w:ascii="Calibri Light" w:hAnsi="Calibri Light" w:cs="Calibri Light"/>
          <w:noProof/>
          <w:sz w:val="36"/>
          <w:szCs w:val="36"/>
          <w:lang w:val="cs-CZ"/>
        </w:rPr>
      </w:pPr>
      <w:r w:rsidRPr="007932F4">
        <w:rPr>
          <w:rFonts w:ascii="Calibri Light" w:hAnsi="Calibri Light" w:cs="Calibri Light"/>
          <w:noProof/>
          <w:sz w:val="36"/>
          <w:szCs w:val="36"/>
          <w:lang w:val="cs-CZ"/>
        </w:rPr>
        <w:t>zpáteční cestě</w:t>
      </w:r>
      <w:r w:rsidR="003C0C53"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 </w:t>
      </w:r>
      <w:r w:rsidR="001E55AE" w:rsidRPr="007932F4">
        <w:rPr>
          <w:rFonts w:ascii="Calibri Light" w:hAnsi="Calibri Light" w:cs="Calibri Light"/>
          <w:noProof/>
          <w:sz w:val="36"/>
          <w:szCs w:val="36"/>
          <w:lang w:val="cs-CZ"/>
        </w:rPr>
        <w:t>možná večeře</w:t>
      </w:r>
      <w:r w:rsidR="00886D20"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 v kavárně </w:t>
      </w:r>
      <w:r w:rsidR="007670F1" w:rsidRPr="007932F4">
        <w:rPr>
          <w:rFonts w:ascii="Calibri Light" w:hAnsi="Calibri Light" w:cs="Calibri Light"/>
          <w:noProof/>
          <w:sz w:val="36"/>
          <w:szCs w:val="36"/>
          <w:lang w:val="cs-CZ"/>
        </w:rPr>
        <w:t>v Přešticích</w:t>
      </w:r>
    </w:p>
    <w:p w14:paraId="7D7A5B21" w14:textId="00093E76" w:rsidR="00EB5A39" w:rsidRPr="007932F4" w:rsidRDefault="001E55AE" w:rsidP="00EB5A39">
      <w:pPr>
        <w:spacing w:before="0"/>
        <w:ind w:left="1440"/>
        <w:jc w:val="both"/>
        <w:rPr>
          <w:rFonts w:ascii="Calibri Light" w:hAnsi="Calibri Light" w:cs="Calibri Light"/>
          <w:noProof/>
          <w:sz w:val="36"/>
          <w:szCs w:val="36"/>
          <w:lang w:val="cs-CZ"/>
        </w:rPr>
      </w:pPr>
      <w:r w:rsidRPr="007932F4">
        <w:rPr>
          <w:rFonts w:ascii="Calibri Light" w:hAnsi="Calibri Light" w:cs="Calibri Light"/>
          <w:noProof/>
          <w:sz w:val="36"/>
          <w:szCs w:val="36"/>
          <w:lang w:val="cs-CZ"/>
        </w:rPr>
        <w:t>(</w:t>
      </w:r>
      <w:r w:rsidR="00585C4D" w:rsidRPr="007932F4">
        <w:rPr>
          <w:rFonts w:ascii="Calibri Light" w:hAnsi="Calibri Light" w:cs="Calibri Light"/>
          <w:noProof/>
          <w:sz w:val="36"/>
          <w:szCs w:val="36"/>
          <w:lang w:val="cs-CZ"/>
        </w:rPr>
        <w:t>veče</w:t>
      </w:r>
      <w:r w:rsidR="00A75C2F"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ře bude </w:t>
      </w:r>
      <w:r w:rsidRPr="007932F4">
        <w:rPr>
          <w:rFonts w:ascii="Calibri Light" w:hAnsi="Calibri Light" w:cs="Calibri Light"/>
          <w:noProof/>
          <w:sz w:val="36"/>
          <w:szCs w:val="36"/>
          <w:lang w:val="cs-CZ"/>
        </w:rPr>
        <w:t>zajištěn</w:t>
      </w:r>
      <w:r w:rsidR="00A75C2F" w:rsidRPr="007932F4">
        <w:rPr>
          <w:rFonts w:ascii="Calibri Light" w:hAnsi="Calibri Light" w:cs="Calibri Light"/>
          <w:noProof/>
          <w:sz w:val="36"/>
          <w:szCs w:val="36"/>
          <w:lang w:val="cs-CZ"/>
        </w:rPr>
        <w:t>a</w:t>
      </w:r>
      <w:r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 dle zájmu</w:t>
      </w:r>
      <w:r w:rsidR="00A75C2F"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 při </w:t>
      </w:r>
      <w:r w:rsidR="00EB5A39" w:rsidRPr="007932F4">
        <w:rPr>
          <w:rFonts w:ascii="Calibri Light" w:hAnsi="Calibri Light" w:cs="Calibri Light"/>
          <w:noProof/>
          <w:sz w:val="36"/>
          <w:szCs w:val="36"/>
          <w:lang w:val="cs-CZ"/>
        </w:rPr>
        <w:t>koupi lístků</w:t>
      </w:r>
    </w:p>
    <w:p w14:paraId="24092D9E" w14:textId="77777777" w:rsidR="007F7165" w:rsidRPr="007932F4" w:rsidRDefault="00EB5A39" w:rsidP="00EB5A39">
      <w:pPr>
        <w:spacing w:before="0"/>
        <w:ind w:left="1440"/>
        <w:jc w:val="both"/>
        <w:rPr>
          <w:rFonts w:ascii="Calibri Light" w:hAnsi="Calibri Light" w:cs="Calibri Light"/>
          <w:noProof/>
          <w:sz w:val="36"/>
          <w:szCs w:val="36"/>
          <w:lang w:val="cs-CZ"/>
        </w:rPr>
      </w:pPr>
      <w:r w:rsidRPr="007932F4">
        <w:rPr>
          <w:rFonts w:ascii="Calibri Light" w:hAnsi="Calibri Light" w:cs="Calibri Light"/>
          <w:noProof/>
          <w:sz w:val="36"/>
          <w:szCs w:val="36"/>
          <w:lang w:val="cs-CZ"/>
        </w:rPr>
        <w:t>na představení</w:t>
      </w:r>
      <w:r w:rsidR="004B154E"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). </w:t>
      </w:r>
    </w:p>
    <w:p w14:paraId="76F43620" w14:textId="0F27D227" w:rsidR="00977527" w:rsidRPr="007932F4" w:rsidRDefault="004B154E" w:rsidP="00EB5A39">
      <w:pPr>
        <w:spacing w:before="0"/>
        <w:ind w:left="1440"/>
        <w:jc w:val="both"/>
        <w:rPr>
          <w:rFonts w:ascii="Calibri Light" w:hAnsi="Calibri Light" w:cs="Calibri Light"/>
          <w:noProof/>
          <w:sz w:val="36"/>
          <w:szCs w:val="36"/>
          <w:lang w:val="cs-CZ"/>
        </w:rPr>
      </w:pPr>
      <w:r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Večeře </w:t>
      </w:r>
      <w:r w:rsidR="007F7165" w:rsidRPr="007932F4">
        <w:rPr>
          <w:rFonts w:ascii="Calibri Light" w:hAnsi="Calibri Light" w:cs="Calibri Light"/>
          <w:b/>
          <w:bCs/>
          <w:noProof/>
          <w:sz w:val="36"/>
          <w:szCs w:val="36"/>
          <w:lang w:val="cs-CZ"/>
        </w:rPr>
        <w:t>není</w:t>
      </w:r>
      <w:r w:rsidR="007F7165" w:rsidRPr="007932F4">
        <w:rPr>
          <w:rFonts w:ascii="Calibri Light" w:hAnsi="Calibri Light" w:cs="Calibri Light"/>
          <w:noProof/>
          <w:sz w:val="36"/>
          <w:szCs w:val="36"/>
          <w:lang w:val="cs-CZ"/>
        </w:rPr>
        <w:t xml:space="preserve"> zahrnuta v ceně zájezdu</w:t>
      </w:r>
    </w:p>
    <w:p w14:paraId="05B5EE26" w14:textId="3BA06DF0" w:rsidR="007F7165" w:rsidRPr="007932F4" w:rsidRDefault="007F7165" w:rsidP="00EB5A39">
      <w:pPr>
        <w:spacing w:before="0"/>
        <w:ind w:left="1440"/>
        <w:jc w:val="both"/>
        <w:rPr>
          <w:rFonts w:ascii="Calibri Light" w:hAnsi="Calibri Light" w:cs="Calibri Light"/>
          <w:noProof/>
          <w:sz w:val="36"/>
          <w:szCs w:val="36"/>
          <w:lang w:val="cs-CZ"/>
        </w:rPr>
      </w:pPr>
    </w:p>
    <w:p w14:paraId="14A66E27" w14:textId="77777777" w:rsidR="005140ED" w:rsidRPr="00871377" w:rsidRDefault="005140ED" w:rsidP="00EB5A39">
      <w:pPr>
        <w:spacing w:before="0"/>
        <w:ind w:left="1440"/>
        <w:jc w:val="both"/>
        <w:rPr>
          <w:rFonts w:ascii="Calibri Light" w:hAnsi="Calibri Light" w:cs="Calibri Light"/>
          <w:noProof/>
          <w:sz w:val="36"/>
          <w:szCs w:val="36"/>
          <w:lang w:val="cs-CZ"/>
        </w:rPr>
      </w:pPr>
    </w:p>
    <w:p w14:paraId="49E806FB" w14:textId="77777777" w:rsidR="00646247" w:rsidRPr="00977527" w:rsidRDefault="00646247" w:rsidP="00EB5A39">
      <w:pPr>
        <w:spacing w:before="0"/>
        <w:ind w:left="1440"/>
        <w:jc w:val="both"/>
        <w:rPr>
          <w:noProof/>
          <w:sz w:val="36"/>
          <w:szCs w:val="36"/>
          <w:lang w:val="cs-CZ"/>
        </w:rPr>
      </w:pPr>
    </w:p>
    <w:sectPr w:rsidR="00646247" w:rsidRPr="00977527" w:rsidSect="0096080B">
      <w:headerReference w:type="default" r:id="rId10"/>
      <w:headerReference w:type="first" r:id="rId11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1956C" w14:textId="77777777" w:rsidR="00DA4500" w:rsidRDefault="00DA4500">
      <w:pPr>
        <w:spacing w:before="0"/>
      </w:pPr>
      <w:r>
        <w:separator/>
      </w:r>
    </w:p>
  </w:endnote>
  <w:endnote w:type="continuationSeparator" w:id="0">
    <w:p w14:paraId="0C131E69" w14:textId="77777777" w:rsidR="00DA4500" w:rsidRDefault="00DA450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8955B" w14:textId="77777777" w:rsidR="00DA4500" w:rsidRDefault="00DA4500">
      <w:pPr>
        <w:spacing w:before="0"/>
      </w:pPr>
      <w:r>
        <w:separator/>
      </w:r>
    </w:p>
  </w:footnote>
  <w:footnote w:type="continuationSeparator" w:id="0">
    <w:p w14:paraId="235D06A5" w14:textId="77777777" w:rsidR="00DA4500" w:rsidRDefault="00DA450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F332A" w14:textId="77777777" w:rsidR="009175FA" w:rsidRPr="009E5C12" w:rsidRDefault="009175FA" w:rsidP="004008C9">
    <w:pPr>
      <w:pStyle w:val="Zhlav"/>
      <w:ind w:left="0"/>
      <w:rPr>
        <w:lang w:val="cs-C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C64A" w14:textId="77777777" w:rsidR="009175FA" w:rsidRDefault="00041E06">
    <w:pPr>
      <w:pStyle w:val="Zhlav"/>
    </w:pPr>
    <w:r>
      <w:rPr>
        <w:noProof/>
        <w:lang w:val="cs-CZ" w:bidi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62EE8F" wp14:editId="7566B578">
              <wp:simplePos x="0" y="0"/>
              <wp:positionH relativeFrom="column">
                <wp:posOffset>-513715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Skupina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57150" y="0"/>
                        <a:chExt cx="7772400" cy="10058400"/>
                      </a:xfrm>
                    </wpg:grpSpPr>
                    <wps:wsp>
                      <wps:cNvPr id="4" name="Obdélník 4" descr="Obrázek na pozadí"/>
                      <wps:cNvSpPr>
                        <a:spLocks noChangeAspect="1"/>
                      </wps:cNvSpPr>
                      <wps:spPr>
                        <a:xfrm>
                          <a:off x="-5715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bdélník 1" descr="Prostřední pozadí pozvánky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Obdélník 2" descr="Pole pozvánky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F23C08" id="Skupina 8" o:spid="_x0000_s1026" alt="&quot;&quot;" style="position:absolute;margin-left:-40.45pt;margin-top:0;width:612pt;height:840.75pt;z-index:251659264;mso-height-relative:margin" coordorigin="-57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">
              <v:rect id="Obdélník 4" o:spid="_x0000_s1027" alt="Obrázek na pozadí" style="position:absolute;left:-571;width:77723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Obrázek na pozadí" recolor="t" rotate="t" type="frame"/>
                <o:lock v:ext="edit" aspectratio="t"/>
              </v:rect>
              <v:rect id="Obdélník 1" o:spid="_x0000_s1028" alt="Prostřední pozadí pozvánky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Obdélník 2" o:spid="_x0000_s1029" alt="Pole pozvánky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62F0FE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232A418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CEDE0E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2461D0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2C1246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1A3FDA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4C5278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6411D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124A9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46722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934A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DD1188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2F625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59686108">
    <w:abstractNumId w:val="12"/>
  </w:num>
  <w:num w:numId="2" w16cid:durableId="2146652604">
    <w:abstractNumId w:val="10"/>
  </w:num>
  <w:num w:numId="3" w16cid:durableId="1721828279">
    <w:abstractNumId w:val="8"/>
  </w:num>
  <w:num w:numId="4" w16cid:durableId="10033250">
    <w:abstractNumId w:val="3"/>
  </w:num>
  <w:num w:numId="5" w16cid:durableId="243610882">
    <w:abstractNumId w:val="2"/>
  </w:num>
  <w:num w:numId="6" w16cid:durableId="1810590582">
    <w:abstractNumId w:val="1"/>
  </w:num>
  <w:num w:numId="7" w16cid:durableId="1269660487">
    <w:abstractNumId w:val="0"/>
  </w:num>
  <w:num w:numId="8" w16cid:durableId="2073237477">
    <w:abstractNumId w:val="9"/>
  </w:num>
  <w:num w:numId="9" w16cid:durableId="404112379">
    <w:abstractNumId w:val="7"/>
  </w:num>
  <w:num w:numId="10" w16cid:durableId="408043739">
    <w:abstractNumId w:val="6"/>
  </w:num>
  <w:num w:numId="11" w16cid:durableId="909196010">
    <w:abstractNumId w:val="5"/>
  </w:num>
  <w:num w:numId="12" w16cid:durableId="724182641">
    <w:abstractNumId w:val="4"/>
  </w:num>
  <w:num w:numId="13" w16cid:durableId="17865831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ttachedTemplate r:id="rId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64"/>
    <w:rsid w:val="00004378"/>
    <w:rsid w:val="00007C05"/>
    <w:rsid w:val="000221BB"/>
    <w:rsid w:val="00024B92"/>
    <w:rsid w:val="0003383B"/>
    <w:rsid w:val="00041E06"/>
    <w:rsid w:val="00047EA7"/>
    <w:rsid w:val="000B7FF1"/>
    <w:rsid w:val="000C7A19"/>
    <w:rsid w:val="000F3631"/>
    <w:rsid w:val="00100812"/>
    <w:rsid w:val="001241FF"/>
    <w:rsid w:val="0012710E"/>
    <w:rsid w:val="00144CDA"/>
    <w:rsid w:val="001B1CFF"/>
    <w:rsid w:val="001D1490"/>
    <w:rsid w:val="001E55AE"/>
    <w:rsid w:val="00204200"/>
    <w:rsid w:val="00224019"/>
    <w:rsid w:val="00231214"/>
    <w:rsid w:val="00254F7D"/>
    <w:rsid w:val="00286EF5"/>
    <w:rsid w:val="00296DC4"/>
    <w:rsid w:val="002A5260"/>
    <w:rsid w:val="002B5064"/>
    <w:rsid w:val="002D3176"/>
    <w:rsid w:val="00301E94"/>
    <w:rsid w:val="00302252"/>
    <w:rsid w:val="003146EC"/>
    <w:rsid w:val="00323CAC"/>
    <w:rsid w:val="003323FF"/>
    <w:rsid w:val="00346465"/>
    <w:rsid w:val="003742CB"/>
    <w:rsid w:val="003B2720"/>
    <w:rsid w:val="003C0C53"/>
    <w:rsid w:val="003C6703"/>
    <w:rsid w:val="003E6DF0"/>
    <w:rsid w:val="004008C9"/>
    <w:rsid w:val="00404A32"/>
    <w:rsid w:val="00412F41"/>
    <w:rsid w:val="00417FC5"/>
    <w:rsid w:val="0042667D"/>
    <w:rsid w:val="00455722"/>
    <w:rsid w:val="00456532"/>
    <w:rsid w:val="00456D75"/>
    <w:rsid w:val="004611F0"/>
    <w:rsid w:val="004650EC"/>
    <w:rsid w:val="004656FB"/>
    <w:rsid w:val="0048488E"/>
    <w:rsid w:val="004B154E"/>
    <w:rsid w:val="004B3C21"/>
    <w:rsid w:val="004E4C10"/>
    <w:rsid w:val="004F031B"/>
    <w:rsid w:val="004F49B8"/>
    <w:rsid w:val="005140ED"/>
    <w:rsid w:val="005325F0"/>
    <w:rsid w:val="00585C4D"/>
    <w:rsid w:val="005B6519"/>
    <w:rsid w:val="005B6FF7"/>
    <w:rsid w:val="005D5674"/>
    <w:rsid w:val="005E12C7"/>
    <w:rsid w:val="005E3B73"/>
    <w:rsid w:val="00627D8A"/>
    <w:rsid w:val="00646247"/>
    <w:rsid w:val="00673C5F"/>
    <w:rsid w:val="00694C47"/>
    <w:rsid w:val="006A330F"/>
    <w:rsid w:val="006B609A"/>
    <w:rsid w:val="006C4249"/>
    <w:rsid w:val="00715CEC"/>
    <w:rsid w:val="00723AA3"/>
    <w:rsid w:val="0072693A"/>
    <w:rsid w:val="007670F1"/>
    <w:rsid w:val="00784B03"/>
    <w:rsid w:val="007932F4"/>
    <w:rsid w:val="007B3217"/>
    <w:rsid w:val="007F7165"/>
    <w:rsid w:val="0080649E"/>
    <w:rsid w:val="008518CB"/>
    <w:rsid w:val="00871377"/>
    <w:rsid w:val="00880816"/>
    <w:rsid w:val="00886D20"/>
    <w:rsid w:val="008C0558"/>
    <w:rsid w:val="008E534A"/>
    <w:rsid w:val="009175FA"/>
    <w:rsid w:val="00931EAE"/>
    <w:rsid w:val="0096080B"/>
    <w:rsid w:val="00966C62"/>
    <w:rsid w:val="00977527"/>
    <w:rsid w:val="009E5C12"/>
    <w:rsid w:val="009F4850"/>
    <w:rsid w:val="00A51113"/>
    <w:rsid w:val="00A603AD"/>
    <w:rsid w:val="00A74B93"/>
    <w:rsid w:val="00A75C2F"/>
    <w:rsid w:val="00A8057E"/>
    <w:rsid w:val="00AB0401"/>
    <w:rsid w:val="00AF300E"/>
    <w:rsid w:val="00B04FD0"/>
    <w:rsid w:val="00B1196A"/>
    <w:rsid w:val="00B15397"/>
    <w:rsid w:val="00B46397"/>
    <w:rsid w:val="00B57601"/>
    <w:rsid w:val="00B6008F"/>
    <w:rsid w:val="00B861A4"/>
    <w:rsid w:val="00BC420B"/>
    <w:rsid w:val="00BD3DDD"/>
    <w:rsid w:val="00C132B5"/>
    <w:rsid w:val="00C430CB"/>
    <w:rsid w:val="00C54BD5"/>
    <w:rsid w:val="00CA580F"/>
    <w:rsid w:val="00CC0C51"/>
    <w:rsid w:val="00D15ADF"/>
    <w:rsid w:val="00D70453"/>
    <w:rsid w:val="00D7369A"/>
    <w:rsid w:val="00D8332E"/>
    <w:rsid w:val="00D85786"/>
    <w:rsid w:val="00DA4500"/>
    <w:rsid w:val="00DB14F0"/>
    <w:rsid w:val="00DC197E"/>
    <w:rsid w:val="00E74699"/>
    <w:rsid w:val="00E85761"/>
    <w:rsid w:val="00E95207"/>
    <w:rsid w:val="00E9552E"/>
    <w:rsid w:val="00E95D89"/>
    <w:rsid w:val="00EA0EE0"/>
    <w:rsid w:val="00EB5A3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CBC8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cs-CZ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5C12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Nadpis1">
    <w:name w:val="heading 1"/>
    <w:basedOn w:val="Normln"/>
    <w:next w:val="Normln"/>
    <w:semiHidden/>
    <w:qFormat/>
    <w:rsid w:val="009E5C12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dpis2">
    <w:name w:val="heading 2"/>
    <w:basedOn w:val="Normln"/>
    <w:next w:val="Normln"/>
    <w:semiHidden/>
    <w:qFormat/>
    <w:rsid w:val="009E5C12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dpis3">
    <w:name w:val="heading 3"/>
    <w:basedOn w:val="Normln"/>
    <w:next w:val="Normln"/>
    <w:semiHidden/>
    <w:qFormat/>
    <w:rsid w:val="009E5C12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dpis4">
    <w:name w:val="heading 4"/>
    <w:basedOn w:val="Normln"/>
    <w:next w:val="Normln"/>
    <w:link w:val="Nadpis4Char"/>
    <w:uiPriority w:val="9"/>
    <w:semiHidden/>
    <w:rsid w:val="009E5C12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9E5C12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9E5C12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9E5C12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9E5C12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9E5C12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5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9E5C12"/>
    <w:rPr>
      <w:rFonts w:ascii="Calibri" w:hAnsi="Calibri" w:cs="Calibri"/>
      <w:color w:val="808080"/>
    </w:rPr>
  </w:style>
  <w:style w:type="character" w:styleId="Zdraznnjemn">
    <w:name w:val="Subtle Emphasis"/>
    <w:uiPriority w:val="19"/>
    <w:semiHidden/>
    <w:unhideWhenUsed/>
    <w:qFormat/>
    <w:rsid w:val="009E5C12"/>
    <w:rPr>
      <w:rFonts w:ascii="Calibri" w:hAnsi="Calibri" w:cs="Calibri"/>
      <w:i/>
      <w:iCs/>
      <w:color w:val="A1810D"/>
    </w:rPr>
  </w:style>
  <w:style w:type="paragraph" w:styleId="Zhlav">
    <w:name w:val="header"/>
    <w:basedOn w:val="Normln"/>
    <w:link w:val="ZhlavChar"/>
    <w:uiPriority w:val="99"/>
    <w:semiHidden/>
    <w:rsid w:val="009E5C12"/>
    <w:pPr>
      <w:tabs>
        <w:tab w:val="center" w:pos="4680"/>
        <w:tab w:val="right" w:pos="9360"/>
      </w:tabs>
      <w:spacing w:before="0"/>
    </w:pPr>
  </w:style>
  <w:style w:type="character" w:customStyle="1" w:styleId="ZhlavChar">
    <w:name w:val="Záhlaví Char"/>
    <w:link w:val="Zhlav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pat">
    <w:name w:val="footer"/>
    <w:basedOn w:val="Normln"/>
    <w:link w:val="ZpatChar"/>
    <w:uiPriority w:val="99"/>
    <w:semiHidden/>
    <w:rsid w:val="009E5C12"/>
    <w:pPr>
      <w:tabs>
        <w:tab w:val="center" w:pos="4680"/>
        <w:tab w:val="right" w:pos="9360"/>
      </w:tabs>
      <w:spacing w:before="0"/>
    </w:pPr>
  </w:style>
  <w:style w:type="character" w:customStyle="1" w:styleId="ZpatChar">
    <w:name w:val="Zápatí Char"/>
    <w:link w:val="Zpat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Nzev">
    <w:name w:val="Title"/>
    <w:basedOn w:val="Normln"/>
    <w:next w:val="Normln"/>
    <w:link w:val="NzevChar"/>
    <w:uiPriority w:val="10"/>
    <w:qFormat/>
    <w:rsid w:val="009E5C12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NzevChar">
    <w:name w:val="Název Char"/>
    <w:basedOn w:val="Standardnpsmoodstavce"/>
    <w:link w:val="Nzev"/>
    <w:uiPriority w:val="10"/>
    <w:rsid w:val="009E5C12"/>
    <w:rPr>
      <w:rFonts w:ascii="Calibri" w:hAnsi="Calibri" w:cs="Calibri"/>
      <w:b/>
      <w:caps/>
      <w:color w:val="691971" w:themeColor="accent2"/>
      <w:sz w:val="100"/>
      <w:szCs w:val="100"/>
      <w:lang w:val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E5C12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nadpisChar">
    <w:name w:val="Podnadpis Char"/>
    <w:basedOn w:val="Standardnpsmoodstavce"/>
    <w:link w:val="Podnadpis"/>
    <w:uiPriority w:val="11"/>
    <w:rsid w:val="009E5C12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Datum">
    <w:name w:val="Date"/>
    <w:basedOn w:val="Normln"/>
    <w:next w:val="Normln"/>
    <w:link w:val="DatumChar"/>
    <w:uiPriority w:val="99"/>
    <w:rsid w:val="009E5C12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umChar">
    <w:name w:val="Datum Char"/>
    <w:basedOn w:val="Standardnpsmoodstavce"/>
    <w:link w:val="Datum"/>
    <w:uiPriority w:val="99"/>
    <w:rsid w:val="009E5C12"/>
    <w:rPr>
      <w:rFonts w:ascii="Calibri" w:hAnsi="Calibri" w:cs="Calibri"/>
      <w:b/>
      <w:caps/>
      <w:color w:val="691971" w:themeColor="accent2"/>
      <w:sz w:val="40"/>
      <w:lang w:val="en-US"/>
    </w:rPr>
  </w:style>
  <w:style w:type="paragraph" w:customStyle="1" w:styleId="Adresa">
    <w:name w:val="Adresa"/>
    <w:basedOn w:val="Normln"/>
    <w:qFormat/>
    <w:rsid w:val="009E5C12"/>
    <w:pPr>
      <w:jc w:val="center"/>
    </w:pPr>
    <w:rPr>
      <w:color w:val="262140" w:themeColor="text1"/>
    </w:rPr>
  </w:style>
  <w:style w:type="paragraph" w:customStyle="1" w:styleId="dostoodpov">
    <w:name w:val="Žádost o odpověď"/>
    <w:basedOn w:val="Normln"/>
    <w:qFormat/>
    <w:rsid w:val="009E5C12"/>
    <w:pPr>
      <w:spacing w:before="0"/>
      <w:contextualSpacing/>
      <w:jc w:val="center"/>
    </w:pPr>
    <w:rPr>
      <w:color w:val="262140" w:themeColor="text1"/>
    </w:rPr>
  </w:style>
  <w:style w:type="character" w:styleId="Zmnka">
    <w:name w:val="Mention"/>
    <w:basedOn w:val="Standardnpsmoodstavce"/>
    <w:uiPriority w:val="99"/>
    <w:semiHidden/>
    <w:unhideWhenUsed/>
    <w:rsid w:val="009E5C1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9E5C12"/>
    <w:pPr>
      <w:numPr>
        <w:numId w:val="1"/>
      </w:numPr>
    </w:pPr>
  </w:style>
  <w:style w:type="numbering" w:styleId="1ai">
    <w:name w:val="Outline List 1"/>
    <w:basedOn w:val="Bezseznamu"/>
    <w:uiPriority w:val="99"/>
    <w:semiHidden/>
    <w:unhideWhenUsed/>
    <w:rsid w:val="009E5C12"/>
    <w:pPr>
      <w:numPr>
        <w:numId w:val="2"/>
      </w:numPr>
    </w:pPr>
  </w:style>
  <w:style w:type="character" w:styleId="KdHTML">
    <w:name w:val="HTML Code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9E5C12"/>
    <w:pPr>
      <w:spacing w:before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9E5C12"/>
    <w:rPr>
      <w:rFonts w:ascii="Calibri" w:hAnsi="Calibri" w:cs="Calibri"/>
      <w:i/>
      <w:iCs/>
      <w:sz w:val="32"/>
      <w:lang w:val="en-US"/>
    </w:rPr>
  </w:style>
  <w:style w:type="character" w:styleId="DefiniceHTML">
    <w:name w:val="HTML Definition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9E5C12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E5C12"/>
    <w:pPr>
      <w:spacing w:before="0"/>
    </w:pPr>
    <w:rPr>
      <w:rFonts w:ascii="Consolas" w:hAnsi="Consolas"/>
      <w:sz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E5C12"/>
    <w:rPr>
      <w:rFonts w:ascii="Consolas" w:hAnsi="Consolas" w:cs="Calibri"/>
      <w:lang w:val="en-US"/>
    </w:rPr>
  </w:style>
  <w:style w:type="paragraph" w:styleId="Obsah1">
    <w:name w:val="toc 1"/>
    <w:basedOn w:val="Normln"/>
    <w:next w:val="Normln"/>
    <w:autoRedefine/>
    <w:uiPriority w:val="39"/>
    <w:semiHidden/>
    <w:rsid w:val="009E5C12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semiHidden/>
    <w:rsid w:val="009E5C12"/>
    <w:pPr>
      <w:spacing w:after="100"/>
      <w:ind w:left="320"/>
    </w:pPr>
  </w:style>
  <w:style w:type="paragraph" w:styleId="Obsah3">
    <w:name w:val="toc 3"/>
    <w:basedOn w:val="Normln"/>
    <w:next w:val="Normln"/>
    <w:autoRedefine/>
    <w:uiPriority w:val="39"/>
    <w:semiHidden/>
    <w:rsid w:val="009E5C12"/>
    <w:pPr>
      <w:spacing w:after="100"/>
      <w:ind w:left="640"/>
    </w:pPr>
  </w:style>
  <w:style w:type="paragraph" w:styleId="Obsah4">
    <w:name w:val="toc 4"/>
    <w:basedOn w:val="Normln"/>
    <w:next w:val="Normln"/>
    <w:autoRedefine/>
    <w:uiPriority w:val="39"/>
    <w:semiHidden/>
    <w:rsid w:val="009E5C12"/>
    <w:pPr>
      <w:spacing w:after="100"/>
      <w:ind w:left="960"/>
    </w:pPr>
  </w:style>
  <w:style w:type="paragraph" w:styleId="Obsah5">
    <w:name w:val="toc 5"/>
    <w:basedOn w:val="Normln"/>
    <w:next w:val="Normln"/>
    <w:autoRedefine/>
    <w:uiPriority w:val="39"/>
    <w:semiHidden/>
    <w:rsid w:val="009E5C12"/>
    <w:pPr>
      <w:spacing w:after="100"/>
      <w:ind w:left="1280"/>
    </w:pPr>
  </w:style>
  <w:style w:type="paragraph" w:styleId="Obsah6">
    <w:name w:val="toc 6"/>
    <w:basedOn w:val="Normln"/>
    <w:next w:val="Normln"/>
    <w:autoRedefine/>
    <w:uiPriority w:val="39"/>
    <w:semiHidden/>
    <w:rsid w:val="009E5C12"/>
    <w:pPr>
      <w:spacing w:after="100"/>
      <w:ind w:left="1600"/>
    </w:pPr>
  </w:style>
  <w:style w:type="paragraph" w:styleId="Obsah7">
    <w:name w:val="toc 7"/>
    <w:basedOn w:val="Normln"/>
    <w:next w:val="Normln"/>
    <w:autoRedefine/>
    <w:uiPriority w:val="39"/>
    <w:semiHidden/>
    <w:rsid w:val="009E5C12"/>
    <w:pPr>
      <w:spacing w:after="100"/>
      <w:ind w:left="1920"/>
    </w:pPr>
  </w:style>
  <w:style w:type="paragraph" w:styleId="Obsah8">
    <w:name w:val="toc 8"/>
    <w:basedOn w:val="Normln"/>
    <w:next w:val="Normln"/>
    <w:autoRedefine/>
    <w:uiPriority w:val="39"/>
    <w:semiHidden/>
    <w:rsid w:val="009E5C12"/>
    <w:pPr>
      <w:spacing w:after="100"/>
      <w:ind w:left="2240"/>
    </w:pPr>
  </w:style>
  <w:style w:type="paragraph" w:styleId="Obsah9">
    <w:name w:val="toc 9"/>
    <w:basedOn w:val="Normln"/>
    <w:next w:val="Normln"/>
    <w:autoRedefine/>
    <w:uiPriority w:val="39"/>
    <w:semiHidden/>
    <w:rsid w:val="009E5C12"/>
    <w:pPr>
      <w:spacing w:after="100"/>
      <w:ind w:left="25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E5C12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E5C12"/>
    <w:rPr>
      <w:rFonts w:ascii="Calibri" w:hAnsi="Calibri" w:cs="Calibri"/>
      <w:smallCaps/>
      <w:color w:val="5F52A0" w:themeColor="text1" w:themeTint="A5"/>
    </w:rPr>
  </w:style>
  <w:style w:type="table" w:styleId="Profesionlntabulka">
    <w:name w:val="Table Professional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9E5C12"/>
  </w:style>
  <w:style w:type="character" w:styleId="Nzevknihy">
    <w:name w:val="Book Title"/>
    <w:basedOn w:val="Standardnpsmoodstavce"/>
    <w:uiPriority w:val="33"/>
    <w:semiHidden/>
    <w:unhideWhenUsed/>
    <w:qFormat/>
    <w:rsid w:val="009E5C12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npsmoodstavce"/>
    <w:uiPriority w:val="99"/>
    <w:semiHidden/>
    <w:unhideWhenUsed/>
    <w:rsid w:val="009E5C12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9E5C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9E5C12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Elegantntabulka">
    <w:name w:val="Table Elegant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9E5C12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9E5C12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9E5C12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9E5C12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9E5C12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9E5C12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9E5C12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9E5C12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9E5C12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9E5C12"/>
    <w:pPr>
      <w:spacing w:after="120"/>
      <w:ind w:left="1800"/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9E5C12"/>
    <w:pPr>
      <w:ind w:left="720"/>
      <w:contextualSpacing/>
    </w:pPr>
  </w:style>
  <w:style w:type="paragraph" w:styleId="slovanseznam">
    <w:name w:val="List Number"/>
    <w:basedOn w:val="Normln"/>
    <w:uiPriority w:val="99"/>
    <w:semiHidden/>
    <w:unhideWhenUsed/>
    <w:rsid w:val="009E5C12"/>
    <w:pPr>
      <w:numPr>
        <w:numId w:val="3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9E5C12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9E5C12"/>
    <w:pPr>
      <w:numPr>
        <w:numId w:val="5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9E5C12"/>
    <w:pPr>
      <w:numPr>
        <w:numId w:val="6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9E5C12"/>
    <w:pPr>
      <w:numPr>
        <w:numId w:val="7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9E5C12"/>
    <w:pPr>
      <w:numPr>
        <w:numId w:val="8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9E5C12"/>
    <w:pPr>
      <w:numPr>
        <w:numId w:val="9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9E5C12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9E5C12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9E5C12"/>
    <w:pPr>
      <w:numPr>
        <w:numId w:val="12"/>
      </w:numPr>
      <w:contextualSpacing/>
    </w:pPr>
  </w:style>
  <w:style w:type="table" w:styleId="Klasicktabulka1">
    <w:name w:val="Table Classic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9E5C12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9E5C12"/>
    <w:pPr>
      <w:ind w:left="0"/>
    </w:pPr>
  </w:style>
  <w:style w:type="paragraph" w:styleId="Textmakra">
    <w:name w:val="macro"/>
    <w:link w:val="TextmakraChar"/>
    <w:uiPriority w:val="99"/>
    <w:semiHidden/>
    <w:unhideWhenUsed/>
    <w:rsid w:val="009E5C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9E5C12"/>
    <w:rPr>
      <w:rFonts w:ascii="Consolas" w:hAnsi="Consolas" w:cs="Calibri"/>
      <w:lang w:val="en-US"/>
    </w:rPr>
  </w:style>
  <w:style w:type="paragraph" w:styleId="Zptenadresanaoblku">
    <w:name w:val="envelope return"/>
    <w:basedOn w:val="Normln"/>
    <w:uiPriority w:val="99"/>
    <w:semiHidden/>
    <w:unhideWhenUsed/>
    <w:rsid w:val="009E5C12"/>
    <w:pPr>
      <w:spacing w:before="0"/>
    </w:pPr>
    <w:rPr>
      <w:rFonts w:eastAsiaTheme="majorEastAsia"/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E5C12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E5C12"/>
    <w:pPr>
      <w:spacing w:before="0"/>
    </w:pPr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E5C12"/>
    <w:rPr>
      <w:rFonts w:ascii="Calibri" w:hAnsi="Calibri" w:cs="Calibri"/>
      <w:lang w:val="en-US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9E5C12"/>
    <w:pPr>
      <w:ind w:left="320" w:hanging="320"/>
    </w:pPr>
  </w:style>
  <w:style w:type="paragraph" w:styleId="Hlavikaobsahu">
    <w:name w:val="toa heading"/>
    <w:basedOn w:val="Normln"/>
    <w:next w:val="Normln"/>
    <w:uiPriority w:val="99"/>
    <w:semiHidden/>
    <w:rsid w:val="009E5C12"/>
    <w:pPr>
      <w:spacing w:before="120"/>
    </w:pPr>
    <w:rPr>
      <w:rFonts w:eastAsiaTheme="majorEastAsia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9E5C12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9E5C12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Zdraznn">
    <w:name w:val="Emphasis"/>
    <w:basedOn w:val="Standardnpsmoodstavce"/>
    <w:uiPriority w:val="20"/>
    <w:semiHidden/>
    <w:unhideWhenUsed/>
    <w:qFormat/>
    <w:rsid w:val="009E5C12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9E5C12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9E5C12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5C12"/>
    <w:rPr>
      <w:rFonts w:ascii="Calibri" w:hAnsi="Calibri" w:cs="Calibri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5C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5C12"/>
    <w:rPr>
      <w:rFonts w:ascii="Calibri" w:hAnsi="Calibri" w:cs="Calibri"/>
      <w:b/>
      <w:bCs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9E5C12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5C12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C12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dresanaoblku">
    <w:name w:val="envelope address"/>
    <w:basedOn w:val="Normln"/>
    <w:uiPriority w:val="99"/>
    <w:semiHidden/>
    <w:unhideWhenUsed/>
    <w:rsid w:val="009E5C12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9E5C12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9E5C12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9E5C12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E5C12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E5C12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E5C12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5C12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5C12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5C12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lnekoddl">
    <w:name w:val="Outline List 3"/>
    <w:basedOn w:val="Bezseznamu"/>
    <w:uiPriority w:val="99"/>
    <w:semiHidden/>
    <w:unhideWhenUsed/>
    <w:rsid w:val="009E5C12"/>
    <w:pPr>
      <w:numPr>
        <w:numId w:val="13"/>
      </w:numPr>
    </w:pPr>
  </w:style>
  <w:style w:type="table" w:styleId="Prosttabulka1">
    <w:name w:val="Plain Table 1"/>
    <w:basedOn w:val="Normlntabulka"/>
    <w:uiPriority w:val="41"/>
    <w:rsid w:val="009E5C1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9E5C12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E5C1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E5C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9E5C1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mezer">
    <w:name w:val="No Spacing"/>
    <w:uiPriority w:val="36"/>
    <w:semiHidden/>
    <w:unhideWhenUsed/>
    <w:qFormat/>
    <w:rsid w:val="009E5C12"/>
    <w:pPr>
      <w:ind w:left="29" w:right="29"/>
    </w:pPr>
    <w:rPr>
      <w:rFonts w:ascii="Calibri" w:hAnsi="Calibri" w:cs="Calibri"/>
      <w:sz w:val="32"/>
      <w:lang w:val="en-US"/>
    </w:rPr>
  </w:style>
  <w:style w:type="character" w:styleId="Odkazintenzivn">
    <w:name w:val="Intense Reference"/>
    <w:basedOn w:val="Standardnpsmoodstavce"/>
    <w:uiPriority w:val="32"/>
    <w:semiHidden/>
    <w:unhideWhenUsed/>
    <w:rsid w:val="009E5C12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9E5C12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9E5C12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9E5C12"/>
    <w:rPr>
      <w:rFonts w:ascii="Calibri" w:hAnsi="Calibri" w:cs="Calibri"/>
      <w:i/>
      <w:iCs/>
      <w:color w:val="262140" w:themeColor="accent1"/>
    </w:rPr>
  </w:style>
  <w:style w:type="paragraph" w:styleId="Normlnweb">
    <w:name w:val="Normal (Web)"/>
    <w:basedOn w:val="Normln"/>
    <w:uiPriority w:val="99"/>
    <w:semiHidden/>
    <w:unhideWhenUsed/>
    <w:rsid w:val="009E5C12"/>
    <w:rPr>
      <w:rFonts w:ascii="Times New Roman" w:hAnsi="Times New Roman"/>
      <w:sz w:val="24"/>
      <w:szCs w:val="24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9E5C12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9E5C12"/>
    <w:rPr>
      <w:rFonts w:ascii="Calibri" w:hAnsi="Calibri" w:cs="Calibri"/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E5C1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9E5C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9E5C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9E5C12"/>
    <w:rPr>
      <w:rFonts w:ascii="Calibri" w:hAnsi="Calibri" w:cs="Calibri"/>
      <w:sz w:val="16"/>
      <w:szCs w:val="16"/>
      <w:lang w:val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E5C12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E5C12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9E5C12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9E5C12"/>
    <w:rPr>
      <w:rFonts w:ascii="Calibri" w:hAnsi="Calibri" w:cs="Calibri"/>
      <w:sz w:val="16"/>
      <w:szCs w:val="16"/>
      <w:lang w:val="en-US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E5C12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9E5C12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Normlnodsazen">
    <w:name w:val="Normal Indent"/>
    <w:basedOn w:val="Normln"/>
    <w:uiPriority w:val="99"/>
    <w:semiHidden/>
    <w:unhideWhenUsed/>
    <w:rsid w:val="009E5C12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9E5C12"/>
    <w:pPr>
      <w:spacing w:before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Moderntabulka">
    <w:name w:val="Table Contemporary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9E5C12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2">
    <w:name w:val="List Table 2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3">
    <w:name w:val="List Table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9E5C12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9E5C12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9E5C12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9E5C12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9E5C12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9E5C12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9E5C12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9E5C12"/>
    <w:pPr>
      <w:spacing w:before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9E5C12"/>
  </w:style>
  <w:style w:type="character" w:customStyle="1" w:styleId="OslovenChar">
    <w:name w:val="Oslovení Char"/>
    <w:basedOn w:val="Standardnpsmoodstavce"/>
    <w:link w:val="Osloven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Sloupcetabulky1">
    <w:name w:val="Table Columns 1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9E5C12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9E5C12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9E5C12"/>
    <w:pPr>
      <w:spacing w:before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Jednoduchtabulka1">
    <w:name w:val="Table Simple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9E5C12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9E5C12"/>
    <w:pPr>
      <w:spacing w:before="0"/>
      <w:ind w:left="320" w:hanging="3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9E5C12"/>
    <w:pPr>
      <w:spacing w:before="0"/>
      <w:ind w:left="640" w:hanging="3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9E5C12"/>
    <w:pPr>
      <w:spacing w:before="0"/>
      <w:ind w:left="960" w:hanging="3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9E5C12"/>
    <w:pPr>
      <w:spacing w:before="0"/>
      <w:ind w:left="1280" w:hanging="3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9E5C12"/>
    <w:pPr>
      <w:spacing w:before="0"/>
      <w:ind w:left="1600" w:hanging="3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9E5C12"/>
    <w:pPr>
      <w:spacing w:before="0"/>
      <w:ind w:left="1920" w:hanging="3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9E5C12"/>
    <w:pPr>
      <w:spacing w:before="0"/>
      <w:ind w:left="2240" w:hanging="3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9E5C12"/>
    <w:pPr>
      <w:spacing w:before="0"/>
      <w:ind w:left="2560" w:hanging="3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9E5C12"/>
    <w:pPr>
      <w:spacing w:before="0"/>
      <w:ind w:left="2880" w:hanging="3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9E5C12"/>
    <w:rPr>
      <w:rFonts w:eastAsiaTheme="majorEastAsia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E5C12"/>
    <w:pPr>
      <w:spacing w:before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E5C12"/>
    <w:rPr>
      <w:rFonts w:ascii="Consolas" w:hAnsi="Consolas" w:cs="Calibri"/>
      <w:sz w:val="21"/>
      <w:szCs w:val="21"/>
      <w:lang w:val="en-US"/>
    </w:rPr>
  </w:style>
  <w:style w:type="paragraph" w:styleId="Zvr">
    <w:name w:val="Closing"/>
    <w:basedOn w:val="Normln"/>
    <w:link w:val="ZvrChar"/>
    <w:uiPriority w:val="99"/>
    <w:semiHidden/>
    <w:unhideWhenUsed/>
    <w:rsid w:val="009E5C12"/>
    <w:pPr>
      <w:spacing w:before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Mkatabulky1">
    <w:name w:val="Table Grid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9E5C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mkou3">
    <w:name w:val="Grid Table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9E5C12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5C12"/>
    <w:pPr>
      <w:spacing w:before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5C12"/>
    <w:rPr>
      <w:rFonts w:ascii="Calibri" w:hAnsi="Calibri" w:cs="Calibri"/>
      <w:lang w:val="en-US"/>
    </w:rPr>
  </w:style>
  <w:style w:type="character" w:styleId="slodku">
    <w:name w:val="line number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9E5C12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9"/>
    <w:semiHidden/>
    <w:unhideWhenUsed/>
    <w:rsid w:val="009E5C12"/>
    <w:rPr>
      <w:rFonts w:ascii="Calibri" w:hAnsi="Calibri" w:cs="Calibri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9E5C12"/>
    <w:rPr>
      <w:rFonts w:ascii="Calibri" w:hAnsi="Calibri" w:cs="Calibri"/>
      <w:color w:val="691971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9E5C12"/>
    <w:rPr>
      <w:rFonts w:ascii="Calibri" w:hAnsi="Calibri" w:cs="Calibri"/>
      <w:color w:val="F7F05B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E5C12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ivatel\AppData\Roaming\Microsoft\Templates\Let&#225;k%20s%20pozv&#225;nkou%20na%20oslavu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 pozvánkou na oslavu</Template>
  <TotalTime>0</TotalTime>
  <Pages>1</Pages>
  <Words>82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2023-01-11T10:05:00Z</dcterms:created>
  <dcterms:modified xsi:type="dcterms:W3CDTF">2023-01-12T11:08:00Z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